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1F4" w:rsidRDefault="00D937D5" w:rsidP="00CD14E6">
      <w:pPr>
        <w:spacing w:line="264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PHỤ LỤC</w:t>
      </w:r>
    </w:p>
    <w:p w:rsidR="009911F4" w:rsidRDefault="009911F4" w:rsidP="009911F4">
      <w:pPr>
        <w:spacing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HƯỚNG DẪN ĐỔI EMD-</w:t>
      </w:r>
      <w:r w:rsidR="00D937D5">
        <w:rPr>
          <w:b/>
          <w:sz w:val="28"/>
          <w:szCs w:val="28"/>
        </w:rPr>
        <w:t>A CHO DỊCH VỤ HLTT</w:t>
      </w:r>
    </w:p>
    <w:p w:rsidR="009911F4" w:rsidRPr="003032A6" w:rsidRDefault="009911F4" w:rsidP="003032A6">
      <w:pPr>
        <w:spacing w:line="264" w:lineRule="auto"/>
        <w:jc w:val="center"/>
        <w:rPr>
          <w:i/>
          <w:sz w:val="26"/>
          <w:szCs w:val="26"/>
        </w:rPr>
      </w:pPr>
      <w:r w:rsidRPr="00920821">
        <w:rPr>
          <w:i/>
          <w:sz w:val="26"/>
          <w:szCs w:val="26"/>
        </w:rPr>
        <w:t xml:space="preserve"> (</w:t>
      </w:r>
      <w:r w:rsidR="003032A6">
        <w:rPr>
          <w:i/>
          <w:sz w:val="26"/>
          <w:szCs w:val="26"/>
        </w:rPr>
        <w:t xml:space="preserve">Ban </w:t>
      </w:r>
      <w:proofErr w:type="spellStart"/>
      <w:r w:rsidR="003032A6">
        <w:rPr>
          <w:i/>
          <w:sz w:val="26"/>
          <w:szCs w:val="26"/>
        </w:rPr>
        <w:t>hành</w:t>
      </w:r>
      <w:proofErr w:type="spellEnd"/>
      <w:r w:rsidR="003032A6">
        <w:rPr>
          <w:i/>
          <w:sz w:val="26"/>
          <w:szCs w:val="26"/>
        </w:rPr>
        <w:t xml:space="preserve"> </w:t>
      </w:r>
      <w:proofErr w:type="spellStart"/>
      <w:r w:rsidR="003032A6">
        <w:rPr>
          <w:i/>
          <w:sz w:val="26"/>
          <w:szCs w:val="26"/>
        </w:rPr>
        <w:t>kèm</w:t>
      </w:r>
      <w:proofErr w:type="spellEnd"/>
      <w:r w:rsidR="003032A6">
        <w:rPr>
          <w:i/>
          <w:sz w:val="26"/>
          <w:szCs w:val="26"/>
        </w:rPr>
        <w:t xml:space="preserve"> </w:t>
      </w:r>
      <w:proofErr w:type="spellStart"/>
      <w:proofErr w:type="gramStart"/>
      <w:r w:rsidR="003032A6">
        <w:rPr>
          <w:i/>
          <w:sz w:val="26"/>
          <w:szCs w:val="26"/>
        </w:rPr>
        <w:t>theo</w:t>
      </w:r>
      <w:proofErr w:type="spellEnd"/>
      <w:proofErr w:type="gramEnd"/>
      <w:r w:rsidR="003032A6">
        <w:rPr>
          <w:i/>
          <w:sz w:val="26"/>
          <w:szCs w:val="26"/>
        </w:rPr>
        <w:t xml:space="preserve"> Công </w:t>
      </w:r>
      <w:proofErr w:type="spellStart"/>
      <w:r w:rsidR="003032A6">
        <w:rPr>
          <w:i/>
          <w:sz w:val="26"/>
          <w:szCs w:val="26"/>
        </w:rPr>
        <w:t>văn</w:t>
      </w:r>
      <w:proofErr w:type="spellEnd"/>
      <w:r w:rsidR="003032A6">
        <w:rPr>
          <w:i/>
          <w:sz w:val="26"/>
          <w:szCs w:val="26"/>
        </w:rPr>
        <w:t xml:space="preserve"> </w:t>
      </w:r>
      <w:proofErr w:type="spellStart"/>
      <w:r w:rsidR="003032A6">
        <w:rPr>
          <w:i/>
          <w:sz w:val="26"/>
          <w:szCs w:val="26"/>
        </w:rPr>
        <w:t>số</w:t>
      </w:r>
      <w:proofErr w:type="spellEnd"/>
      <w:r w:rsidR="003032A6">
        <w:rPr>
          <w:i/>
          <w:sz w:val="26"/>
          <w:szCs w:val="26"/>
        </w:rPr>
        <w:t xml:space="preserve">          /TCTHK-CNMN </w:t>
      </w:r>
      <w:proofErr w:type="spellStart"/>
      <w:r w:rsidR="003032A6">
        <w:rPr>
          <w:i/>
          <w:sz w:val="26"/>
          <w:szCs w:val="26"/>
        </w:rPr>
        <w:t>ngày</w:t>
      </w:r>
      <w:proofErr w:type="spellEnd"/>
      <w:r w:rsidR="003032A6">
        <w:rPr>
          <w:i/>
          <w:sz w:val="26"/>
          <w:szCs w:val="26"/>
        </w:rPr>
        <w:t xml:space="preserve">       </w:t>
      </w:r>
      <w:proofErr w:type="spellStart"/>
      <w:r w:rsidR="003032A6">
        <w:rPr>
          <w:i/>
          <w:sz w:val="26"/>
          <w:szCs w:val="26"/>
        </w:rPr>
        <w:t>tháng</w:t>
      </w:r>
      <w:proofErr w:type="spellEnd"/>
      <w:r w:rsidR="003032A6">
        <w:rPr>
          <w:i/>
          <w:sz w:val="26"/>
          <w:szCs w:val="26"/>
        </w:rPr>
        <w:t xml:space="preserve"> 10 </w:t>
      </w:r>
      <w:proofErr w:type="spellStart"/>
      <w:r w:rsidR="003032A6">
        <w:rPr>
          <w:i/>
          <w:sz w:val="26"/>
          <w:szCs w:val="26"/>
        </w:rPr>
        <w:t>năm</w:t>
      </w:r>
      <w:proofErr w:type="spellEnd"/>
      <w:r w:rsidR="003032A6">
        <w:rPr>
          <w:i/>
          <w:sz w:val="26"/>
          <w:szCs w:val="26"/>
        </w:rPr>
        <w:t xml:space="preserve"> 2018</w:t>
      </w:r>
      <w:r w:rsidRPr="00920821">
        <w:rPr>
          <w:i/>
          <w:sz w:val="26"/>
          <w:szCs w:val="26"/>
        </w:rPr>
        <w:t>)</w:t>
      </w:r>
    </w:p>
    <w:p w:rsidR="009911F4" w:rsidRPr="004C0204" w:rsidRDefault="009911F4" w:rsidP="009911F4">
      <w:pPr>
        <w:pStyle w:val="BodyText"/>
        <w:numPr>
          <w:ilvl w:val="0"/>
          <w:numId w:val="8"/>
        </w:numPr>
        <w:spacing w:before="100" w:line="288" w:lineRule="auto"/>
        <w:ind w:left="540" w:hanging="540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4C0204">
        <w:rPr>
          <w:rFonts w:ascii="Times New Roman" w:hAnsi="Times New Roman"/>
          <w:b/>
          <w:sz w:val="26"/>
          <w:szCs w:val="26"/>
        </w:rPr>
        <w:t>Đổi</w:t>
      </w:r>
      <w:proofErr w:type="spellEnd"/>
      <w:r w:rsidRPr="004C0204">
        <w:rPr>
          <w:rFonts w:ascii="Times New Roman" w:hAnsi="Times New Roman"/>
          <w:b/>
          <w:sz w:val="26"/>
          <w:szCs w:val="26"/>
        </w:rPr>
        <w:t xml:space="preserve"> EMD-A HLTT:</w:t>
      </w: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1: </w:t>
      </w:r>
      <w:proofErr w:type="spellStart"/>
      <w:r>
        <w:rPr>
          <w:sz w:val="26"/>
          <w:szCs w:val="26"/>
        </w:rPr>
        <w:t>Hiển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PNR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xuất </w:t>
      </w:r>
      <w:proofErr w:type="spellStart"/>
      <w:r>
        <w:rPr>
          <w:sz w:val="26"/>
          <w:szCs w:val="26"/>
        </w:rPr>
        <w:t>vé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EMD-A HLTT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muốn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EMD-A</w:t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A46BD6">
        <w:rPr>
          <w:noProof/>
          <w:sz w:val="26"/>
          <w:szCs w:val="26"/>
        </w:rPr>
        <w:drawing>
          <wp:inline distT="0" distB="0" distL="0" distR="0" wp14:anchorId="606BB6F2" wp14:editId="1F563EFA">
            <wp:extent cx="5478144" cy="3331596"/>
            <wp:effectExtent l="0" t="0" r="0" b="0"/>
            <wp:docPr id="3" name="Picture 3" descr="C:\Users\longdh\Desktop\TM sua doi\hinh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gdh\Desktop\TM sua doi\hinh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42" cy="33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2: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“Fees/</w:t>
      </w:r>
      <w:proofErr w:type="spellStart"/>
      <w:r>
        <w:rPr>
          <w:sz w:val="26"/>
          <w:szCs w:val="26"/>
        </w:rPr>
        <w:t>Srvcs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đặt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AE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vụ</w:t>
      </w:r>
      <w:proofErr w:type="spellEnd"/>
      <w:r>
        <w:rPr>
          <w:sz w:val="26"/>
          <w:szCs w:val="26"/>
        </w:rPr>
        <w:t xml:space="preserve"> HLTT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RFISC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vụ</w:t>
      </w:r>
      <w:proofErr w:type="spellEnd"/>
      <w:r>
        <w:rPr>
          <w:sz w:val="26"/>
          <w:szCs w:val="26"/>
        </w:rPr>
        <w:t xml:space="preserve"> HLTT ban </w:t>
      </w:r>
      <w:proofErr w:type="spellStart"/>
      <w:r>
        <w:rPr>
          <w:sz w:val="26"/>
          <w:szCs w:val="26"/>
        </w:rPr>
        <w:t>đầu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“Add”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gói</w:t>
      </w:r>
      <w:proofErr w:type="spellEnd"/>
      <w:r>
        <w:rPr>
          <w:sz w:val="26"/>
          <w:szCs w:val="26"/>
        </w:rPr>
        <w:t xml:space="preserve"> HLTT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>.</w:t>
      </w:r>
    </w:p>
    <w:p w:rsidR="009911F4" w:rsidRPr="00BA2785" w:rsidRDefault="009911F4" w:rsidP="009911F4">
      <w:pPr>
        <w:ind w:left="540"/>
        <w:rPr>
          <w:sz w:val="22"/>
          <w:szCs w:val="22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A46BD6">
        <w:rPr>
          <w:noProof/>
          <w:sz w:val="26"/>
          <w:szCs w:val="26"/>
        </w:rPr>
        <w:drawing>
          <wp:inline distT="0" distB="0" distL="0" distR="0" wp14:anchorId="4ABAC739" wp14:editId="7A79BDB4">
            <wp:extent cx="5478145" cy="3466768"/>
            <wp:effectExtent l="0" t="0" r="0" b="0"/>
            <wp:docPr id="5" name="Picture 5" descr="C:\Users\longdh\Desktop\TM sua doi\hin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gdh\Desktop\TM sua doi\hinh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25" cy="347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A6" w:rsidRDefault="003032A6" w:rsidP="009911F4">
      <w:pPr>
        <w:ind w:left="540"/>
        <w:rPr>
          <w:sz w:val="26"/>
          <w:szCs w:val="26"/>
        </w:rPr>
      </w:pPr>
    </w:p>
    <w:p w:rsidR="003032A6" w:rsidRDefault="003032A6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Bước</w:t>
      </w:r>
      <w:proofErr w:type="spellEnd"/>
      <w:r>
        <w:rPr>
          <w:sz w:val="26"/>
          <w:szCs w:val="26"/>
        </w:rPr>
        <w:t xml:space="preserve"> 3: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EMD</w:t>
      </w: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Hiển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AE,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OK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xuất EMD-A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>.</w:t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981C02">
        <w:rPr>
          <w:noProof/>
          <w:sz w:val="26"/>
          <w:szCs w:val="26"/>
        </w:rPr>
        <w:drawing>
          <wp:inline distT="0" distB="0" distL="0" distR="0" wp14:anchorId="2B6FA717" wp14:editId="7569EB34">
            <wp:extent cx="5532755" cy="3729162"/>
            <wp:effectExtent l="0" t="0" r="0" b="0"/>
            <wp:docPr id="7" name="Picture 7" descr="C:\Users\longdh\Desktop\TM sua doi\hin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ngdh\Desktop\TM sua doi\hinh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52" cy="37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coupon </w:t>
      </w:r>
      <w:proofErr w:type="spellStart"/>
      <w:r>
        <w:rPr>
          <w:sz w:val="26"/>
          <w:szCs w:val="26"/>
        </w:rPr>
        <w:t>tương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vụ</w:t>
      </w:r>
      <w:proofErr w:type="spellEnd"/>
      <w:r>
        <w:rPr>
          <w:sz w:val="26"/>
          <w:szCs w:val="26"/>
        </w:rPr>
        <w:t xml:space="preserve"> HLTT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. </w:t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981C02">
        <w:rPr>
          <w:noProof/>
          <w:sz w:val="26"/>
          <w:szCs w:val="26"/>
        </w:rPr>
        <w:drawing>
          <wp:inline distT="0" distB="0" distL="0" distR="0" wp14:anchorId="7B711F86" wp14:editId="3DD35EC7">
            <wp:extent cx="5532755" cy="3856382"/>
            <wp:effectExtent l="0" t="0" r="0" b="0"/>
            <wp:docPr id="9" name="Picture 9" descr="C:\Users\longdh\Desktop\TM sua doi\hinh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ngdh\Desktop\TM sua doi\hinh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93" cy="38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E8543A">
        <w:rPr>
          <w:noProof/>
          <w:sz w:val="26"/>
          <w:szCs w:val="26"/>
        </w:rPr>
        <w:lastRenderedPageBreak/>
        <w:drawing>
          <wp:inline distT="0" distB="0" distL="0" distR="0" wp14:anchorId="70E7BEF3" wp14:editId="05955522">
            <wp:extent cx="5532755" cy="3729162"/>
            <wp:effectExtent l="0" t="0" r="0" b="0"/>
            <wp:docPr id="12" name="Picture 12" descr="C:\Users\longdh\Desktop\TM sua doi\hinh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ngdh\Desktop\TM sua doi\hinh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21" cy="37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OK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xuất EMD-A. FOP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EXCHANGE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EMD-A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>.</w:t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E8543A">
        <w:rPr>
          <w:noProof/>
          <w:sz w:val="26"/>
          <w:szCs w:val="26"/>
        </w:rPr>
        <w:drawing>
          <wp:inline distT="0" distB="0" distL="0" distR="0" wp14:anchorId="4CEFBFB5" wp14:editId="249A7219">
            <wp:extent cx="5532755" cy="4174435"/>
            <wp:effectExtent l="0" t="0" r="0" b="0"/>
            <wp:docPr id="14" name="Picture 14" descr="C:\Users\longdh\Desktop\TM sua doi\hinh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ngdh\Desktop\TM sua doi\hinh 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95" cy="41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EMD-A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VIEW EMD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đọc</w:t>
      </w:r>
      <w:proofErr w:type="spellEnd"/>
      <w:r>
        <w:rPr>
          <w:sz w:val="26"/>
          <w:szCs w:val="26"/>
        </w:rPr>
        <w:t xml:space="preserve"> chi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>.</w:t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E8543A">
        <w:rPr>
          <w:noProof/>
          <w:sz w:val="26"/>
          <w:szCs w:val="26"/>
        </w:rPr>
        <w:drawing>
          <wp:inline distT="0" distB="0" distL="0" distR="0" wp14:anchorId="5417FFC6" wp14:editId="37BC2ED7">
            <wp:extent cx="5572125" cy="3832529"/>
            <wp:effectExtent l="0" t="0" r="0" b="0"/>
            <wp:docPr id="16" name="Picture 16" descr="C:\Users\longdh\Desktop\TM sua doi\hinh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ngdh\Desktop\TM sua doi\hinh 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99" cy="38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E8543A">
        <w:rPr>
          <w:noProof/>
          <w:sz w:val="26"/>
          <w:szCs w:val="26"/>
        </w:rPr>
        <w:drawing>
          <wp:inline distT="0" distB="0" distL="0" distR="0" wp14:anchorId="495DB4C3" wp14:editId="2AEC81B2">
            <wp:extent cx="5572125" cy="4118776"/>
            <wp:effectExtent l="0" t="0" r="0" b="0"/>
            <wp:docPr id="18" name="Picture 18" descr="C:\Users\longdh\Desktop\TM sua doi\hinh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ngdh\Desktop\TM sua doi\hinh 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66" cy="41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rPr>
          <w:noProof/>
        </w:rPr>
      </w:pPr>
    </w:p>
    <w:p w:rsidR="009911F4" w:rsidRDefault="009911F4" w:rsidP="009911F4">
      <w:pPr>
        <w:rPr>
          <w:noProof/>
        </w:rPr>
      </w:pP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OK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EMD.</w:t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7565A3">
        <w:rPr>
          <w:noProof/>
          <w:sz w:val="26"/>
          <w:szCs w:val="26"/>
        </w:rPr>
        <w:drawing>
          <wp:inline distT="0" distB="0" distL="0" distR="0" wp14:anchorId="4E384FDF" wp14:editId="615CFF6B">
            <wp:extent cx="5588377" cy="3745064"/>
            <wp:effectExtent l="0" t="0" r="0" b="0"/>
            <wp:docPr id="20" name="Picture 20" descr="C:\Users\longdh\Desktop\TM sua doi\hinh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ngdh\Desktop\TM sua doi\hinh 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76" cy="37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proofErr w:type="spellStart"/>
      <w:r>
        <w:rPr>
          <w:sz w:val="26"/>
          <w:szCs w:val="26"/>
        </w:rPr>
        <w:t>Cập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nhật</w:t>
      </w:r>
      <w:proofErr w:type="spellEnd"/>
      <w:r>
        <w:rPr>
          <w:sz w:val="26"/>
          <w:szCs w:val="26"/>
        </w:rPr>
        <w:t xml:space="preserve"> ô “Endorsements” </w:t>
      </w:r>
      <w:proofErr w:type="spellStart"/>
      <w:r>
        <w:rPr>
          <w:sz w:val="26"/>
          <w:szCs w:val="26"/>
        </w:rPr>
        <w:t>hạn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loại</w:t>
      </w:r>
      <w:proofErr w:type="spellEnd"/>
      <w:r>
        <w:rPr>
          <w:sz w:val="26"/>
          <w:szCs w:val="26"/>
        </w:rPr>
        <w:t xml:space="preserve"> EMD-A HLTT: NON-END/RFND</w:t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7565A3">
        <w:rPr>
          <w:noProof/>
          <w:sz w:val="26"/>
          <w:szCs w:val="26"/>
        </w:rPr>
        <w:drawing>
          <wp:inline distT="0" distB="0" distL="0" distR="0" wp14:anchorId="47BF8ACE" wp14:editId="1A3CDFFF">
            <wp:extent cx="5587482" cy="3784820"/>
            <wp:effectExtent l="0" t="0" r="0" b="0"/>
            <wp:docPr id="22" name="Picture 22" descr="C:\Users\longdh\Desktop\TM sua doi\hinh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ngdh\Desktop\TM sua doi\hinh 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78" cy="37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>
        <w:rPr>
          <w:sz w:val="26"/>
          <w:szCs w:val="26"/>
        </w:rPr>
        <w:t>*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ý: </w:t>
      </w:r>
    </w:p>
    <w:p w:rsidR="009911F4" w:rsidRDefault="009911F4" w:rsidP="009911F4">
      <w:pPr>
        <w:ind w:left="5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nguyện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nhật</w:t>
      </w:r>
      <w:proofErr w:type="spellEnd"/>
      <w:r>
        <w:rPr>
          <w:sz w:val="26"/>
          <w:szCs w:val="26"/>
        </w:rPr>
        <w:t xml:space="preserve"> ô “Endorsements”:</w:t>
      </w:r>
    </w:p>
    <w:p w:rsidR="009911F4" w:rsidRDefault="009911F4" w:rsidP="009911F4">
      <w:pPr>
        <w:ind w:left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NON-END. INVOL DUE TO &lt;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do </w:t>
      </w:r>
      <w:proofErr w:type="spellStart"/>
      <w:r>
        <w:rPr>
          <w:sz w:val="26"/>
          <w:szCs w:val="26"/>
        </w:rPr>
        <w:t>thay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&gt;</w:t>
      </w:r>
    </w:p>
    <w:p w:rsidR="009911F4" w:rsidRDefault="009911F4" w:rsidP="009911F4">
      <w:pPr>
        <w:jc w:val="both"/>
        <w:rPr>
          <w:sz w:val="26"/>
          <w:szCs w:val="26"/>
        </w:rPr>
      </w:pPr>
    </w:p>
    <w:p w:rsidR="009911F4" w:rsidRDefault="009911F4" w:rsidP="009911F4">
      <w:pPr>
        <w:ind w:left="5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thu</w:t>
      </w:r>
      <w:proofErr w:type="spellEnd"/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FOP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EMD.</w:t>
      </w:r>
    </w:p>
    <w:p w:rsidR="009911F4" w:rsidRDefault="009911F4" w:rsidP="009911F4">
      <w:pPr>
        <w:ind w:left="540"/>
        <w:jc w:val="both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473109">
        <w:rPr>
          <w:noProof/>
          <w:sz w:val="26"/>
          <w:szCs w:val="26"/>
        </w:rPr>
        <w:drawing>
          <wp:inline distT="0" distB="0" distL="0" distR="0" wp14:anchorId="2C6A0757" wp14:editId="7AA855F1">
            <wp:extent cx="5561330" cy="3665551"/>
            <wp:effectExtent l="0" t="0" r="0" b="0"/>
            <wp:docPr id="23" name="Picture 23" descr="C:\Users\longdh\Desktop\TM sua doi\hinh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ngdh\Desktop\TM sua doi\hinh 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99" cy="366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ind w:left="5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4: </w:t>
      </w:r>
      <w:proofErr w:type="spellStart"/>
      <w:r>
        <w:rPr>
          <w:sz w:val="26"/>
          <w:szCs w:val="26"/>
        </w:rPr>
        <w:t>Hiển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PNR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EMD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“Ticketing/Pricing”.</w:t>
      </w: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8079F4">
        <w:rPr>
          <w:noProof/>
          <w:sz w:val="26"/>
          <w:szCs w:val="26"/>
        </w:rPr>
        <w:drawing>
          <wp:inline distT="0" distB="0" distL="0" distR="0" wp14:anchorId="26F5E761" wp14:editId="42BA2C36">
            <wp:extent cx="5561330" cy="3832529"/>
            <wp:effectExtent l="0" t="0" r="0" b="0"/>
            <wp:docPr id="24" name="Picture 24" descr="C:\Users\longdh\Desktop\TM sua doi\hinh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ngdh\Desktop\TM sua doi\hinh 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47" cy="38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8079F4">
        <w:rPr>
          <w:noProof/>
          <w:sz w:val="26"/>
          <w:szCs w:val="26"/>
        </w:rPr>
        <w:lastRenderedPageBreak/>
        <w:drawing>
          <wp:inline distT="0" distB="0" distL="0" distR="0" wp14:anchorId="7B3EE164" wp14:editId="3659A800">
            <wp:extent cx="5540375" cy="3904090"/>
            <wp:effectExtent l="0" t="0" r="0" b="0"/>
            <wp:docPr id="25" name="Picture 25" descr="C:\Users\longdh\Desktop\TM sua doi\hinh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ngdh\Desktop\TM sua doi\hinh 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82" cy="390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ind w:left="540"/>
        <w:jc w:val="both"/>
        <w:rPr>
          <w:sz w:val="26"/>
          <w:szCs w:val="26"/>
        </w:rPr>
      </w:pPr>
    </w:p>
    <w:p w:rsidR="009911F4" w:rsidRDefault="009911F4" w:rsidP="009911F4">
      <w:pPr>
        <w:ind w:left="5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nối</w:t>
      </w:r>
      <w:proofErr w:type="spellEnd"/>
      <w:r>
        <w:rPr>
          <w:sz w:val="26"/>
          <w:szCs w:val="26"/>
        </w:rPr>
        <w:t xml:space="preserve"> AE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EMD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bằng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“Fees/</w:t>
      </w:r>
      <w:proofErr w:type="spellStart"/>
      <w:r>
        <w:rPr>
          <w:sz w:val="26"/>
          <w:szCs w:val="26"/>
        </w:rPr>
        <w:t>Srvcs</w:t>
      </w:r>
      <w:proofErr w:type="spellEnd"/>
      <w:r>
        <w:rPr>
          <w:sz w:val="26"/>
          <w:szCs w:val="26"/>
        </w:rPr>
        <w:t xml:space="preserve">” –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AE details.</w:t>
      </w: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8079F4">
        <w:rPr>
          <w:noProof/>
          <w:sz w:val="26"/>
          <w:szCs w:val="26"/>
        </w:rPr>
        <w:drawing>
          <wp:inline distT="0" distB="0" distL="0" distR="0" wp14:anchorId="288EC66B" wp14:editId="085EB61D">
            <wp:extent cx="5540375" cy="4079019"/>
            <wp:effectExtent l="0" t="0" r="0" b="0"/>
            <wp:docPr id="30" name="Picture 30" descr="C:\Users\longdh\Desktop\TM sua doi\hinh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ongdh\Desktop\TM sua doi\hinh 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1" cy="40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</w:p>
    <w:p w:rsidR="009911F4" w:rsidRDefault="009911F4" w:rsidP="009911F4">
      <w:pPr>
        <w:ind w:left="540"/>
        <w:rPr>
          <w:sz w:val="26"/>
          <w:szCs w:val="26"/>
        </w:rPr>
      </w:pPr>
      <w:r w:rsidRPr="008079F4">
        <w:rPr>
          <w:noProof/>
          <w:sz w:val="26"/>
          <w:szCs w:val="26"/>
        </w:rPr>
        <w:lastRenderedPageBreak/>
        <w:drawing>
          <wp:inline distT="0" distB="0" distL="0" distR="0" wp14:anchorId="347D35B3" wp14:editId="4281F296">
            <wp:extent cx="5509895" cy="4238045"/>
            <wp:effectExtent l="0" t="0" r="0" b="0"/>
            <wp:docPr id="36" name="Picture 36" descr="C:\Users\longdh\Desktop\TM sua doi\hinh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ngdh\Desktop\TM sua doi\hinh 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63" cy="42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Pr="00872C23" w:rsidRDefault="009911F4" w:rsidP="009911F4">
      <w:pPr>
        <w:pStyle w:val="ListParagraph"/>
        <w:ind w:left="2880"/>
        <w:rPr>
          <w:sz w:val="26"/>
          <w:szCs w:val="26"/>
        </w:rPr>
      </w:pPr>
    </w:p>
    <w:p w:rsidR="009911F4" w:rsidRDefault="009911F4" w:rsidP="009911F4">
      <w:pPr>
        <w:rPr>
          <w:sz w:val="26"/>
          <w:szCs w:val="26"/>
        </w:rPr>
      </w:pPr>
    </w:p>
    <w:p w:rsidR="009911F4" w:rsidRDefault="009911F4" w:rsidP="009911F4">
      <w:pPr>
        <w:rPr>
          <w:b/>
          <w:sz w:val="26"/>
          <w:szCs w:val="26"/>
        </w:rPr>
      </w:pPr>
    </w:p>
    <w:sectPr w:rsidR="009911F4" w:rsidSect="00DC0A97">
      <w:footerReference w:type="even" r:id="rId22"/>
      <w:footerReference w:type="default" r:id="rId23"/>
      <w:pgSz w:w="11909" w:h="16834" w:code="9"/>
      <w:pgMar w:top="1008" w:right="864" w:bottom="1008" w:left="1008" w:header="720" w:footer="3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D1E" w:rsidRDefault="00663D1E">
      <w:r>
        <w:separator/>
      </w:r>
    </w:p>
  </w:endnote>
  <w:endnote w:type="continuationSeparator" w:id="0">
    <w:p w:rsidR="00663D1E" w:rsidRDefault="00663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Time">
    <w:altName w:val="Arial"/>
    <w:charset w:val="00"/>
    <w:family w:val="swiss"/>
    <w:pitch w:val="variable"/>
    <w:sig w:usb0="00000003" w:usb1="00000000" w:usb2="00000000" w:usb3="00000000" w:csb0="00000001" w:csb1="00000000"/>
  </w:font>
  <w:font w:name="VNTimeH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038" w:rsidRDefault="005127BF" w:rsidP="00BD70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300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0038" w:rsidRDefault="00F30038" w:rsidP="00BD70E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B68" w:rsidRPr="00575B68" w:rsidRDefault="00575B68">
    <w:pPr>
      <w:pStyle w:val="Footer"/>
      <w:jc w:val="right"/>
      <w:rPr>
        <w:sz w:val="28"/>
        <w:szCs w:val="28"/>
      </w:rPr>
    </w:pPr>
  </w:p>
  <w:p w:rsidR="00F30038" w:rsidRPr="00064500" w:rsidRDefault="00F30038" w:rsidP="00BD70E6">
    <w:pPr>
      <w:pStyle w:val="Footer"/>
      <w:ind w:right="360"/>
      <w:rPr>
        <w:i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D1E" w:rsidRDefault="00663D1E">
      <w:r>
        <w:separator/>
      </w:r>
    </w:p>
  </w:footnote>
  <w:footnote w:type="continuationSeparator" w:id="0">
    <w:p w:rsidR="00663D1E" w:rsidRDefault="00663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77114"/>
    <w:multiLevelType w:val="hybridMultilevel"/>
    <w:tmpl w:val="B44A1B2E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9B81280"/>
    <w:multiLevelType w:val="singleLevel"/>
    <w:tmpl w:val="3CD64E8E"/>
    <w:lvl w:ilvl="0">
      <w:start w:val="1"/>
      <w:numFmt w:val="bullet"/>
      <w:lvlText w:val=""/>
      <w:lvlJc w:val="left"/>
      <w:pPr>
        <w:tabs>
          <w:tab w:val="num" w:pos="432"/>
        </w:tabs>
        <w:ind w:left="360" w:hanging="288"/>
      </w:pPr>
      <w:rPr>
        <w:rFonts w:ascii="Symbol" w:hAnsi="Symbol" w:hint="default"/>
      </w:rPr>
    </w:lvl>
  </w:abstractNum>
  <w:abstractNum w:abstractNumId="2">
    <w:nsid w:val="13D32D8A"/>
    <w:multiLevelType w:val="hybridMultilevel"/>
    <w:tmpl w:val="7A800EC8"/>
    <w:lvl w:ilvl="0" w:tplc="57A6CE5E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8C12C4"/>
    <w:multiLevelType w:val="hybridMultilevel"/>
    <w:tmpl w:val="359AB28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27452CC1"/>
    <w:multiLevelType w:val="hybridMultilevel"/>
    <w:tmpl w:val="2CA62304"/>
    <w:lvl w:ilvl="0" w:tplc="57A6CE5E">
      <w:start w:val="1"/>
      <w:numFmt w:val="bullet"/>
      <w:lvlText w:val="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5">
    <w:nsid w:val="33615A9D"/>
    <w:multiLevelType w:val="hybridMultilevel"/>
    <w:tmpl w:val="791A73E2"/>
    <w:lvl w:ilvl="0" w:tplc="6D1414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B77B9"/>
    <w:multiLevelType w:val="multilevel"/>
    <w:tmpl w:val="3EA6CC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436073B9"/>
    <w:multiLevelType w:val="hybridMultilevel"/>
    <w:tmpl w:val="B58AF102"/>
    <w:lvl w:ilvl="0" w:tplc="AB22A6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B97E72"/>
    <w:multiLevelType w:val="hybridMultilevel"/>
    <w:tmpl w:val="7D520F2E"/>
    <w:lvl w:ilvl="0" w:tplc="3CD64E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strike w:val="0"/>
        <w:dstrike w:val="0"/>
        <w:color w:val="auto"/>
        <w:u w:val="none"/>
        <w:effect w:val="none"/>
      </w:rPr>
    </w:lvl>
    <w:lvl w:ilvl="1" w:tplc="E758C24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0E4EBF"/>
    <w:multiLevelType w:val="multilevel"/>
    <w:tmpl w:val="61465788"/>
    <w:lvl w:ilvl="0">
      <w:start w:val="1"/>
      <w:numFmt w:val="decimal"/>
      <w:lvlText w:val="%1."/>
      <w:lvlJc w:val="left"/>
      <w:pPr>
        <w:ind w:left="189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195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3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activeWritingStyle w:appName="MSWord" w:lang="en-AU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2"/>
    <w:rsid w:val="000010FE"/>
    <w:rsid w:val="00001F39"/>
    <w:rsid w:val="00004B10"/>
    <w:rsid w:val="00013683"/>
    <w:rsid w:val="00021752"/>
    <w:rsid w:val="0002604F"/>
    <w:rsid w:val="00026073"/>
    <w:rsid w:val="00034729"/>
    <w:rsid w:val="00036848"/>
    <w:rsid w:val="00037C98"/>
    <w:rsid w:val="0004051C"/>
    <w:rsid w:val="000418D2"/>
    <w:rsid w:val="0004260A"/>
    <w:rsid w:val="0004592D"/>
    <w:rsid w:val="0005478D"/>
    <w:rsid w:val="000548D2"/>
    <w:rsid w:val="000573E5"/>
    <w:rsid w:val="00064500"/>
    <w:rsid w:val="00065058"/>
    <w:rsid w:val="0006695D"/>
    <w:rsid w:val="00071B54"/>
    <w:rsid w:val="000736E2"/>
    <w:rsid w:val="000739AA"/>
    <w:rsid w:val="000741A7"/>
    <w:rsid w:val="0007598A"/>
    <w:rsid w:val="00076277"/>
    <w:rsid w:val="0008319E"/>
    <w:rsid w:val="000865E5"/>
    <w:rsid w:val="00090576"/>
    <w:rsid w:val="00093BA5"/>
    <w:rsid w:val="00094660"/>
    <w:rsid w:val="000A01EE"/>
    <w:rsid w:val="000A23BC"/>
    <w:rsid w:val="000B4551"/>
    <w:rsid w:val="000B4B55"/>
    <w:rsid w:val="000B5E79"/>
    <w:rsid w:val="000B6282"/>
    <w:rsid w:val="000B6B89"/>
    <w:rsid w:val="000C0F4A"/>
    <w:rsid w:val="000C4577"/>
    <w:rsid w:val="000D1144"/>
    <w:rsid w:val="000D3C5A"/>
    <w:rsid w:val="000D3C6B"/>
    <w:rsid w:val="000D42A5"/>
    <w:rsid w:val="000D5A46"/>
    <w:rsid w:val="000D624D"/>
    <w:rsid w:val="000D69FA"/>
    <w:rsid w:val="000D6BCC"/>
    <w:rsid w:val="000F110D"/>
    <w:rsid w:val="000F27C4"/>
    <w:rsid w:val="000F4E9A"/>
    <w:rsid w:val="000F521D"/>
    <w:rsid w:val="000F7E08"/>
    <w:rsid w:val="0010003E"/>
    <w:rsid w:val="00102268"/>
    <w:rsid w:val="001052B8"/>
    <w:rsid w:val="001062E0"/>
    <w:rsid w:val="001071A5"/>
    <w:rsid w:val="00107C33"/>
    <w:rsid w:val="00110DBF"/>
    <w:rsid w:val="00111177"/>
    <w:rsid w:val="00120D0C"/>
    <w:rsid w:val="00123964"/>
    <w:rsid w:val="0013212A"/>
    <w:rsid w:val="00137F87"/>
    <w:rsid w:val="00146939"/>
    <w:rsid w:val="001521BC"/>
    <w:rsid w:val="00152A8F"/>
    <w:rsid w:val="00152F5A"/>
    <w:rsid w:val="00153224"/>
    <w:rsid w:val="00153719"/>
    <w:rsid w:val="00153A7D"/>
    <w:rsid w:val="00162440"/>
    <w:rsid w:val="00162B79"/>
    <w:rsid w:val="001718A2"/>
    <w:rsid w:val="00171F03"/>
    <w:rsid w:val="001720B3"/>
    <w:rsid w:val="00172ADD"/>
    <w:rsid w:val="00177CB8"/>
    <w:rsid w:val="00182665"/>
    <w:rsid w:val="00191DEE"/>
    <w:rsid w:val="00191F0A"/>
    <w:rsid w:val="00191FC4"/>
    <w:rsid w:val="00193558"/>
    <w:rsid w:val="001A081A"/>
    <w:rsid w:val="001A0E03"/>
    <w:rsid w:val="001A3FAF"/>
    <w:rsid w:val="001A5F40"/>
    <w:rsid w:val="001A758F"/>
    <w:rsid w:val="001B0E3E"/>
    <w:rsid w:val="001B10EB"/>
    <w:rsid w:val="001B15EB"/>
    <w:rsid w:val="001B210A"/>
    <w:rsid w:val="001B2F3F"/>
    <w:rsid w:val="001C6E4C"/>
    <w:rsid w:val="001D4AC6"/>
    <w:rsid w:val="001D5371"/>
    <w:rsid w:val="001E29A9"/>
    <w:rsid w:val="001E62DB"/>
    <w:rsid w:val="001E7B5D"/>
    <w:rsid w:val="001F600C"/>
    <w:rsid w:val="001F6659"/>
    <w:rsid w:val="001F733A"/>
    <w:rsid w:val="001F7645"/>
    <w:rsid w:val="00200516"/>
    <w:rsid w:val="0020455C"/>
    <w:rsid w:val="00205033"/>
    <w:rsid w:val="00206D81"/>
    <w:rsid w:val="00210FCD"/>
    <w:rsid w:val="00214A02"/>
    <w:rsid w:val="00222882"/>
    <w:rsid w:val="00224164"/>
    <w:rsid w:val="00226DBD"/>
    <w:rsid w:val="00230402"/>
    <w:rsid w:val="00231606"/>
    <w:rsid w:val="00231D8E"/>
    <w:rsid w:val="00235C43"/>
    <w:rsid w:val="0024275C"/>
    <w:rsid w:val="0024338E"/>
    <w:rsid w:val="002457A3"/>
    <w:rsid w:val="002467C1"/>
    <w:rsid w:val="002475F9"/>
    <w:rsid w:val="002551C1"/>
    <w:rsid w:val="00257AA3"/>
    <w:rsid w:val="00261152"/>
    <w:rsid w:val="00261718"/>
    <w:rsid w:val="0026497C"/>
    <w:rsid w:val="00273F91"/>
    <w:rsid w:val="002826AD"/>
    <w:rsid w:val="00283767"/>
    <w:rsid w:val="00284CD5"/>
    <w:rsid w:val="002850F3"/>
    <w:rsid w:val="00285479"/>
    <w:rsid w:val="002866D7"/>
    <w:rsid w:val="00287DE3"/>
    <w:rsid w:val="00295047"/>
    <w:rsid w:val="002961EF"/>
    <w:rsid w:val="002A2D80"/>
    <w:rsid w:val="002A2DFD"/>
    <w:rsid w:val="002A43EA"/>
    <w:rsid w:val="002A645D"/>
    <w:rsid w:val="002A7A0B"/>
    <w:rsid w:val="002B2EB7"/>
    <w:rsid w:val="002B4AA2"/>
    <w:rsid w:val="002B4B35"/>
    <w:rsid w:val="002B4B85"/>
    <w:rsid w:val="002C2079"/>
    <w:rsid w:val="002C2412"/>
    <w:rsid w:val="002C4632"/>
    <w:rsid w:val="002C54DE"/>
    <w:rsid w:val="002D13A2"/>
    <w:rsid w:val="002D38D4"/>
    <w:rsid w:val="002D562A"/>
    <w:rsid w:val="002D67F4"/>
    <w:rsid w:val="002E42CD"/>
    <w:rsid w:val="002E7811"/>
    <w:rsid w:val="002E7A2E"/>
    <w:rsid w:val="002F2752"/>
    <w:rsid w:val="002F7AF8"/>
    <w:rsid w:val="003000C9"/>
    <w:rsid w:val="003016B0"/>
    <w:rsid w:val="003032A6"/>
    <w:rsid w:val="003070A3"/>
    <w:rsid w:val="0031443A"/>
    <w:rsid w:val="003174F7"/>
    <w:rsid w:val="00326F7A"/>
    <w:rsid w:val="00334338"/>
    <w:rsid w:val="00336AF4"/>
    <w:rsid w:val="00343A7D"/>
    <w:rsid w:val="003441B6"/>
    <w:rsid w:val="003458D0"/>
    <w:rsid w:val="0035611B"/>
    <w:rsid w:val="00360F81"/>
    <w:rsid w:val="0037270E"/>
    <w:rsid w:val="00376F2C"/>
    <w:rsid w:val="00382F4F"/>
    <w:rsid w:val="00385BCC"/>
    <w:rsid w:val="003905DD"/>
    <w:rsid w:val="00390E9D"/>
    <w:rsid w:val="003939F8"/>
    <w:rsid w:val="003A2F52"/>
    <w:rsid w:val="003A6AFD"/>
    <w:rsid w:val="003B38A6"/>
    <w:rsid w:val="003B53B0"/>
    <w:rsid w:val="003C508C"/>
    <w:rsid w:val="003C6329"/>
    <w:rsid w:val="003D0A24"/>
    <w:rsid w:val="003D4C0E"/>
    <w:rsid w:val="003D6FAE"/>
    <w:rsid w:val="003E3EAF"/>
    <w:rsid w:val="003E4862"/>
    <w:rsid w:val="003E4F78"/>
    <w:rsid w:val="003E6989"/>
    <w:rsid w:val="003F354C"/>
    <w:rsid w:val="00400F9A"/>
    <w:rsid w:val="004070F2"/>
    <w:rsid w:val="00410004"/>
    <w:rsid w:val="004211D5"/>
    <w:rsid w:val="0042120D"/>
    <w:rsid w:val="00421F7C"/>
    <w:rsid w:val="004238BC"/>
    <w:rsid w:val="004248CB"/>
    <w:rsid w:val="0042553C"/>
    <w:rsid w:val="004258CD"/>
    <w:rsid w:val="00426164"/>
    <w:rsid w:val="00427E29"/>
    <w:rsid w:val="00431FFC"/>
    <w:rsid w:val="004328BF"/>
    <w:rsid w:val="00435EC0"/>
    <w:rsid w:val="004361C1"/>
    <w:rsid w:val="00437070"/>
    <w:rsid w:val="004375EA"/>
    <w:rsid w:val="00441251"/>
    <w:rsid w:val="0044151D"/>
    <w:rsid w:val="0044306B"/>
    <w:rsid w:val="004440FE"/>
    <w:rsid w:val="00444428"/>
    <w:rsid w:val="0044457B"/>
    <w:rsid w:val="00446033"/>
    <w:rsid w:val="004462BD"/>
    <w:rsid w:val="00446B96"/>
    <w:rsid w:val="00450593"/>
    <w:rsid w:val="00453EF9"/>
    <w:rsid w:val="004615F0"/>
    <w:rsid w:val="004665A9"/>
    <w:rsid w:val="004709F8"/>
    <w:rsid w:val="00471E9F"/>
    <w:rsid w:val="00473072"/>
    <w:rsid w:val="00485E72"/>
    <w:rsid w:val="00492582"/>
    <w:rsid w:val="004B4B5A"/>
    <w:rsid w:val="004C2AB9"/>
    <w:rsid w:val="004C4B8E"/>
    <w:rsid w:val="004C5384"/>
    <w:rsid w:val="004C65EA"/>
    <w:rsid w:val="004C6A06"/>
    <w:rsid w:val="004C71CC"/>
    <w:rsid w:val="004D0DEB"/>
    <w:rsid w:val="004D21B7"/>
    <w:rsid w:val="004D2931"/>
    <w:rsid w:val="004D4043"/>
    <w:rsid w:val="004D4CEC"/>
    <w:rsid w:val="004D5FF1"/>
    <w:rsid w:val="004D614A"/>
    <w:rsid w:val="004D62E1"/>
    <w:rsid w:val="004D6529"/>
    <w:rsid w:val="004D69D7"/>
    <w:rsid w:val="004D741A"/>
    <w:rsid w:val="004E508A"/>
    <w:rsid w:val="004E65BB"/>
    <w:rsid w:val="004E69BE"/>
    <w:rsid w:val="004E7F47"/>
    <w:rsid w:val="004F64C8"/>
    <w:rsid w:val="005002BC"/>
    <w:rsid w:val="00501330"/>
    <w:rsid w:val="00501378"/>
    <w:rsid w:val="0050158F"/>
    <w:rsid w:val="0050240A"/>
    <w:rsid w:val="00503EA7"/>
    <w:rsid w:val="0050588D"/>
    <w:rsid w:val="0051016D"/>
    <w:rsid w:val="0051238C"/>
    <w:rsid w:val="005127BF"/>
    <w:rsid w:val="00521D28"/>
    <w:rsid w:val="00535A3A"/>
    <w:rsid w:val="00536508"/>
    <w:rsid w:val="00537A3C"/>
    <w:rsid w:val="00541FCA"/>
    <w:rsid w:val="00544D2E"/>
    <w:rsid w:val="00552FBD"/>
    <w:rsid w:val="00553B3B"/>
    <w:rsid w:val="00554D91"/>
    <w:rsid w:val="005560E2"/>
    <w:rsid w:val="00556C42"/>
    <w:rsid w:val="00557055"/>
    <w:rsid w:val="00561D1F"/>
    <w:rsid w:val="0056556F"/>
    <w:rsid w:val="005702FD"/>
    <w:rsid w:val="0057234C"/>
    <w:rsid w:val="00572BA9"/>
    <w:rsid w:val="00573EF1"/>
    <w:rsid w:val="005740AC"/>
    <w:rsid w:val="005744CF"/>
    <w:rsid w:val="0057514F"/>
    <w:rsid w:val="00575B68"/>
    <w:rsid w:val="005815A8"/>
    <w:rsid w:val="005818E3"/>
    <w:rsid w:val="00583101"/>
    <w:rsid w:val="00585FC6"/>
    <w:rsid w:val="00592C4E"/>
    <w:rsid w:val="00594426"/>
    <w:rsid w:val="00595437"/>
    <w:rsid w:val="00597581"/>
    <w:rsid w:val="005A1C95"/>
    <w:rsid w:val="005A1E65"/>
    <w:rsid w:val="005A2673"/>
    <w:rsid w:val="005A7794"/>
    <w:rsid w:val="005B06CE"/>
    <w:rsid w:val="005B6CA1"/>
    <w:rsid w:val="005C1EF8"/>
    <w:rsid w:val="005C3D2C"/>
    <w:rsid w:val="005C5130"/>
    <w:rsid w:val="005D5371"/>
    <w:rsid w:val="005E1805"/>
    <w:rsid w:val="005E45A5"/>
    <w:rsid w:val="005E55AD"/>
    <w:rsid w:val="005E618F"/>
    <w:rsid w:val="005F20F5"/>
    <w:rsid w:val="005F3404"/>
    <w:rsid w:val="005F7485"/>
    <w:rsid w:val="00600BA1"/>
    <w:rsid w:val="00606EC7"/>
    <w:rsid w:val="00613C1C"/>
    <w:rsid w:val="00613C65"/>
    <w:rsid w:val="00614361"/>
    <w:rsid w:val="00615DFF"/>
    <w:rsid w:val="00616146"/>
    <w:rsid w:val="00617178"/>
    <w:rsid w:val="00620832"/>
    <w:rsid w:val="0062460E"/>
    <w:rsid w:val="006272B7"/>
    <w:rsid w:val="00633DEE"/>
    <w:rsid w:val="00634795"/>
    <w:rsid w:val="00635913"/>
    <w:rsid w:val="006366B7"/>
    <w:rsid w:val="00636968"/>
    <w:rsid w:val="0063795E"/>
    <w:rsid w:val="00642981"/>
    <w:rsid w:val="00642D37"/>
    <w:rsid w:val="00644AB9"/>
    <w:rsid w:val="006475AC"/>
    <w:rsid w:val="006511F2"/>
    <w:rsid w:val="00651A21"/>
    <w:rsid w:val="0065643F"/>
    <w:rsid w:val="00656F53"/>
    <w:rsid w:val="0066217C"/>
    <w:rsid w:val="00662832"/>
    <w:rsid w:val="00663D1E"/>
    <w:rsid w:val="00665688"/>
    <w:rsid w:val="00666FA9"/>
    <w:rsid w:val="00667334"/>
    <w:rsid w:val="00671A60"/>
    <w:rsid w:val="006740A9"/>
    <w:rsid w:val="00675DC9"/>
    <w:rsid w:val="00682672"/>
    <w:rsid w:val="00684B8E"/>
    <w:rsid w:val="0068527F"/>
    <w:rsid w:val="0069015A"/>
    <w:rsid w:val="00690A88"/>
    <w:rsid w:val="00690EA1"/>
    <w:rsid w:val="00692784"/>
    <w:rsid w:val="0069324C"/>
    <w:rsid w:val="0069670E"/>
    <w:rsid w:val="006A14D5"/>
    <w:rsid w:val="006A2A43"/>
    <w:rsid w:val="006A35E8"/>
    <w:rsid w:val="006A7613"/>
    <w:rsid w:val="006A78A9"/>
    <w:rsid w:val="006B4140"/>
    <w:rsid w:val="006B75C4"/>
    <w:rsid w:val="006C22AF"/>
    <w:rsid w:val="006C525D"/>
    <w:rsid w:val="006C6BB9"/>
    <w:rsid w:val="006C7759"/>
    <w:rsid w:val="006D184D"/>
    <w:rsid w:val="006D7CE1"/>
    <w:rsid w:val="006E353F"/>
    <w:rsid w:val="006E5558"/>
    <w:rsid w:val="006F0B0C"/>
    <w:rsid w:val="006F117F"/>
    <w:rsid w:val="006F2998"/>
    <w:rsid w:val="006F2A0C"/>
    <w:rsid w:val="006F49C3"/>
    <w:rsid w:val="006F7F4F"/>
    <w:rsid w:val="0070266D"/>
    <w:rsid w:val="007052E2"/>
    <w:rsid w:val="00710D0C"/>
    <w:rsid w:val="007172AE"/>
    <w:rsid w:val="00721541"/>
    <w:rsid w:val="00727DA1"/>
    <w:rsid w:val="0073057E"/>
    <w:rsid w:val="00731E0C"/>
    <w:rsid w:val="0074160B"/>
    <w:rsid w:val="007417F1"/>
    <w:rsid w:val="007461F5"/>
    <w:rsid w:val="0074664D"/>
    <w:rsid w:val="00751E52"/>
    <w:rsid w:val="00751FBD"/>
    <w:rsid w:val="00753B7F"/>
    <w:rsid w:val="0076679F"/>
    <w:rsid w:val="007707D0"/>
    <w:rsid w:val="00771BB0"/>
    <w:rsid w:val="007760A3"/>
    <w:rsid w:val="0077725B"/>
    <w:rsid w:val="0078202E"/>
    <w:rsid w:val="00783E3C"/>
    <w:rsid w:val="00784E45"/>
    <w:rsid w:val="00785890"/>
    <w:rsid w:val="00787250"/>
    <w:rsid w:val="0078771E"/>
    <w:rsid w:val="00791407"/>
    <w:rsid w:val="00793F7A"/>
    <w:rsid w:val="0079472E"/>
    <w:rsid w:val="007A3F86"/>
    <w:rsid w:val="007A7BC4"/>
    <w:rsid w:val="007B3857"/>
    <w:rsid w:val="007B5544"/>
    <w:rsid w:val="007B5AE9"/>
    <w:rsid w:val="007B76C7"/>
    <w:rsid w:val="007C00D0"/>
    <w:rsid w:val="007C3667"/>
    <w:rsid w:val="007C37D3"/>
    <w:rsid w:val="007C6ED3"/>
    <w:rsid w:val="007D0DA0"/>
    <w:rsid w:val="007D3E9F"/>
    <w:rsid w:val="007D7850"/>
    <w:rsid w:val="007D7D22"/>
    <w:rsid w:val="007E0379"/>
    <w:rsid w:val="007E4533"/>
    <w:rsid w:val="007E52CF"/>
    <w:rsid w:val="007E544D"/>
    <w:rsid w:val="007F112D"/>
    <w:rsid w:val="007F1C6B"/>
    <w:rsid w:val="007F518C"/>
    <w:rsid w:val="007F6778"/>
    <w:rsid w:val="007F76E5"/>
    <w:rsid w:val="008050F8"/>
    <w:rsid w:val="008059DF"/>
    <w:rsid w:val="00807073"/>
    <w:rsid w:val="00807075"/>
    <w:rsid w:val="008073F5"/>
    <w:rsid w:val="0081171F"/>
    <w:rsid w:val="00811E02"/>
    <w:rsid w:val="008154AA"/>
    <w:rsid w:val="008158AE"/>
    <w:rsid w:val="008231E6"/>
    <w:rsid w:val="0082454B"/>
    <w:rsid w:val="00824F22"/>
    <w:rsid w:val="00827BBB"/>
    <w:rsid w:val="00827CA7"/>
    <w:rsid w:val="00830C04"/>
    <w:rsid w:val="0083143A"/>
    <w:rsid w:val="008351B4"/>
    <w:rsid w:val="008366E2"/>
    <w:rsid w:val="008372AE"/>
    <w:rsid w:val="00840FE7"/>
    <w:rsid w:val="008435A4"/>
    <w:rsid w:val="00843A4E"/>
    <w:rsid w:val="00843DFB"/>
    <w:rsid w:val="008458B4"/>
    <w:rsid w:val="00850BB4"/>
    <w:rsid w:val="00860F0F"/>
    <w:rsid w:val="00862885"/>
    <w:rsid w:val="00863813"/>
    <w:rsid w:val="008646ED"/>
    <w:rsid w:val="008654BA"/>
    <w:rsid w:val="00870CDD"/>
    <w:rsid w:val="00871179"/>
    <w:rsid w:val="00875088"/>
    <w:rsid w:val="00880027"/>
    <w:rsid w:val="0088292F"/>
    <w:rsid w:val="00883F8E"/>
    <w:rsid w:val="00886A49"/>
    <w:rsid w:val="008926B1"/>
    <w:rsid w:val="0089489D"/>
    <w:rsid w:val="00895A47"/>
    <w:rsid w:val="008A1636"/>
    <w:rsid w:val="008A3BBD"/>
    <w:rsid w:val="008A6953"/>
    <w:rsid w:val="008B0937"/>
    <w:rsid w:val="008B3BE0"/>
    <w:rsid w:val="008B3CCA"/>
    <w:rsid w:val="008B62AF"/>
    <w:rsid w:val="008C2287"/>
    <w:rsid w:val="008C2EB4"/>
    <w:rsid w:val="008D3675"/>
    <w:rsid w:val="008D3BA5"/>
    <w:rsid w:val="008D3E7D"/>
    <w:rsid w:val="008D5F7F"/>
    <w:rsid w:val="008D689F"/>
    <w:rsid w:val="008D6A8C"/>
    <w:rsid w:val="008E074E"/>
    <w:rsid w:val="008E52C4"/>
    <w:rsid w:val="008E69AB"/>
    <w:rsid w:val="008F336F"/>
    <w:rsid w:val="00900B4E"/>
    <w:rsid w:val="009037C7"/>
    <w:rsid w:val="00912913"/>
    <w:rsid w:val="0091323D"/>
    <w:rsid w:val="00913636"/>
    <w:rsid w:val="00914738"/>
    <w:rsid w:val="0091499B"/>
    <w:rsid w:val="00915AB8"/>
    <w:rsid w:val="00922628"/>
    <w:rsid w:val="00922DA5"/>
    <w:rsid w:val="00926950"/>
    <w:rsid w:val="00926F22"/>
    <w:rsid w:val="00930044"/>
    <w:rsid w:val="0093227C"/>
    <w:rsid w:val="009342A3"/>
    <w:rsid w:val="0094253C"/>
    <w:rsid w:val="00944CBE"/>
    <w:rsid w:val="0094788C"/>
    <w:rsid w:val="009504A8"/>
    <w:rsid w:val="00953B40"/>
    <w:rsid w:val="00955615"/>
    <w:rsid w:val="00956541"/>
    <w:rsid w:val="00973F44"/>
    <w:rsid w:val="00983320"/>
    <w:rsid w:val="00985CA0"/>
    <w:rsid w:val="00986B90"/>
    <w:rsid w:val="009911F4"/>
    <w:rsid w:val="009A15A0"/>
    <w:rsid w:val="009A7634"/>
    <w:rsid w:val="009C2A40"/>
    <w:rsid w:val="009C6B6D"/>
    <w:rsid w:val="009C6E34"/>
    <w:rsid w:val="009D43D2"/>
    <w:rsid w:val="009E0755"/>
    <w:rsid w:val="009F16C5"/>
    <w:rsid w:val="009F4818"/>
    <w:rsid w:val="00A10CB1"/>
    <w:rsid w:val="00A112D9"/>
    <w:rsid w:val="00A11C05"/>
    <w:rsid w:val="00A13C22"/>
    <w:rsid w:val="00A143C5"/>
    <w:rsid w:val="00A25EC3"/>
    <w:rsid w:val="00A367B3"/>
    <w:rsid w:val="00A378B1"/>
    <w:rsid w:val="00A37FC0"/>
    <w:rsid w:val="00A428B1"/>
    <w:rsid w:val="00A45244"/>
    <w:rsid w:val="00A45B93"/>
    <w:rsid w:val="00A47E97"/>
    <w:rsid w:val="00A5002E"/>
    <w:rsid w:val="00A55E6B"/>
    <w:rsid w:val="00A572E0"/>
    <w:rsid w:val="00A60F10"/>
    <w:rsid w:val="00A638C7"/>
    <w:rsid w:val="00A714E5"/>
    <w:rsid w:val="00A743BB"/>
    <w:rsid w:val="00A77EAF"/>
    <w:rsid w:val="00A8040C"/>
    <w:rsid w:val="00A8236C"/>
    <w:rsid w:val="00A82CF6"/>
    <w:rsid w:val="00A83D93"/>
    <w:rsid w:val="00A843FD"/>
    <w:rsid w:val="00A9013E"/>
    <w:rsid w:val="00A91EFD"/>
    <w:rsid w:val="00A928A8"/>
    <w:rsid w:val="00A94B46"/>
    <w:rsid w:val="00A96F35"/>
    <w:rsid w:val="00AA71AA"/>
    <w:rsid w:val="00AB0225"/>
    <w:rsid w:val="00AB42C4"/>
    <w:rsid w:val="00AB696D"/>
    <w:rsid w:val="00AB6BBB"/>
    <w:rsid w:val="00AD23ED"/>
    <w:rsid w:val="00AE1A6F"/>
    <w:rsid w:val="00AE1C5A"/>
    <w:rsid w:val="00AE2C41"/>
    <w:rsid w:val="00AE5533"/>
    <w:rsid w:val="00AE5C97"/>
    <w:rsid w:val="00AE7727"/>
    <w:rsid w:val="00AF2259"/>
    <w:rsid w:val="00AF2CD5"/>
    <w:rsid w:val="00AF353A"/>
    <w:rsid w:val="00AF6AB0"/>
    <w:rsid w:val="00B00196"/>
    <w:rsid w:val="00B04DFB"/>
    <w:rsid w:val="00B05659"/>
    <w:rsid w:val="00B07504"/>
    <w:rsid w:val="00B0771D"/>
    <w:rsid w:val="00B10D8C"/>
    <w:rsid w:val="00B15416"/>
    <w:rsid w:val="00B15FD4"/>
    <w:rsid w:val="00B21CB0"/>
    <w:rsid w:val="00B21DEA"/>
    <w:rsid w:val="00B21E94"/>
    <w:rsid w:val="00B26B7A"/>
    <w:rsid w:val="00B32244"/>
    <w:rsid w:val="00B33F8A"/>
    <w:rsid w:val="00B3485C"/>
    <w:rsid w:val="00B3488E"/>
    <w:rsid w:val="00B42D6A"/>
    <w:rsid w:val="00B47B13"/>
    <w:rsid w:val="00B47B47"/>
    <w:rsid w:val="00B47DCB"/>
    <w:rsid w:val="00B536B5"/>
    <w:rsid w:val="00B56EA7"/>
    <w:rsid w:val="00B57C03"/>
    <w:rsid w:val="00B601C9"/>
    <w:rsid w:val="00B63710"/>
    <w:rsid w:val="00B63E41"/>
    <w:rsid w:val="00B6468A"/>
    <w:rsid w:val="00B6632F"/>
    <w:rsid w:val="00B725D3"/>
    <w:rsid w:val="00B73387"/>
    <w:rsid w:val="00B73D34"/>
    <w:rsid w:val="00B7412F"/>
    <w:rsid w:val="00B74FF7"/>
    <w:rsid w:val="00B81DB1"/>
    <w:rsid w:val="00B8621D"/>
    <w:rsid w:val="00B86DAC"/>
    <w:rsid w:val="00B9646D"/>
    <w:rsid w:val="00B96AE4"/>
    <w:rsid w:val="00BA0DE7"/>
    <w:rsid w:val="00BA50BD"/>
    <w:rsid w:val="00BB031A"/>
    <w:rsid w:val="00BB0C39"/>
    <w:rsid w:val="00BB21C9"/>
    <w:rsid w:val="00BB63FA"/>
    <w:rsid w:val="00BB7F1E"/>
    <w:rsid w:val="00BD5ADD"/>
    <w:rsid w:val="00BD70E6"/>
    <w:rsid w:val="00BE0DE1"/>
    <w:rsid w:val="00BE2508"/>
    <w:rsid w:val="00BE58F7"/>
    <w:rsid w:val="00BF1788"/>
    <w:rsid w:val="00BF65C3"/>
    <w:rsid w:val="00C01F91"/>
    <w:rsid w:val="00C1074F"/>
    <w:rsid w:val="00C11483"/>
    <w:rsid w:val="00C115C2"/>
    <w:rsid w:val="00C1189D"/>
    <w:rsid w:val="00C136CF"/>
    <w:rsid w:val="00C16C4C"/>
    <w:rsid w:val="00C24265"/>
    <w:rsid w:val="00C25C7D"/>
    <w:rsid w:val="00C26560"/>
    <w:rsid w:val="00C31D9C"/>
    <w:rsid w:val="00C363E3"/>
    <w:rsid w:val="00C36CDF"/>
    <w:rsid w:val="00C4093A"/>
    <w:rsid w:val="00C459D3"/>
    <w:rsid w:val="00C45D24"/>
    <w:rsid w:val="00C471FF"/>
    <w:rsid w:val="00C70216"/>
    <w:rsid w:val="00C74632"/>
    <w:rsid w:val="00C76815"/>
    <w:rsid w:val="00C779DC"/>
    <w:rsid w:val="00C8356C"/>
    <w:rsid w:val="00C855E7"/>
    <w:rsid w:val="00C87971"/>
    <w:rsid w:val="00C9213F"/>
    <w:rsid w:val="00C958CB"/>
    <w:rsid w:val="00CA1F59"/>
    <w:rsid w:val="00CB0133"/>
    <w:rsid w:val="00CB086B"/>
    <w:rsid w:val="00CC0595"/>
    <w:rsid w:val="00CC11FC"/>
    <w:rsid w:val="00CC22E1"/>
    <w:rsid w:val="00CC3123"/>
    <w:rsid w:val="00CC475C"/>
    <w:rsid w:val="00CD14E6"/>
    <w:rsid w:val="00CD2FD8"/>
    <w:rsid w:val="00CD3462"/>
    <w:rsid w:val="00CE17B3"/>
    <w:rsid w:val="00CE4E7A"/>
    <w:rsid w:val="00CE598F"/>
    <w:rsid w:val="00CE5C63"/>
    <w:rsid w:val="00CE65E5"/>
    <w:rsid w:val="00CE6D14"/>
    <w:rsid w:val="00CE7C66"/>
    <w:rsid w:val="00CF0345"/>
    <w:rsid w:val="00CF5B56"/>
    <w:rsid w:val="00CF63A4"/>
    <w:rsid w:val="00CF66B4"/>
    <w:rsid w:val="00D00D5E"/>
    <w:rsid w:val="00D0268E"/>
    <w:rsid w:val="00D06E07"/>
    <w:rsid w:val="00D1444D"/>
    <w:rsid w:val="00D15631"/>
    <w:rsid w:val="00D16835"/>
    <w:rsid w:val="00D20B4F"/>
    <w:rsid w:val="00D21C80"/>
    <w:rsid w:val="00D238CE"/>
    <w:rsid w:val="00D243BC"/>
    <w:rsid w:val="00D24B9E"/>
    <w:rsid w:val="00D24E87"/>
    <w:rsid w:val="00D26DF0"/>
    <w:rsid w:val="00D31764"/>
    <w:rsid w:val="00D35C56"/>
    <w:rsid w:val="00D4358D"/>
    <w:rsid w:val="00D4453D"/>
    <w:rsid w:val="00D4744F"/>
    <w:rsid w:val="00D50E63"/>
    <w:rsid w:val="00D54E79"/>
    <w:rsid w:val="00D5758E"/>
    <w:rsid w:val="00D579C4"/>
    <w:rsid w:val="00D60180"/>
    <w:rsid w:val="00D6258F"/>
    <w:rsid w:val="00D627F0"/>
    <w:rsid w:val="00D65D77"/>
    <w:rsid w:val="00D70285"/>
    <w:rsid w:val="00D77B35"/>
    <w:rsid w:val="00D8043B"/>
    <w:rsid w:val="00D80EA1"/>
    <w:rsid w:val="00D909A4"/>
    <w:rsid w:val="00D937D5"/>
    <w:rsid w:val="00D94B1D"/>
    <w:rsid w:val="00DA4E5C"/>
    <w:rsid w:val="00DA5278"/>
    <w:rsid w:val="00DA5C07"/>
    <w:rsid w:val="00DB0AF4"/>
    <w:rsid w:val="00DB10E5"/>
    <w:rsid w:val="00DB1899"/>
    <w:rsid w:val="00DB452E"/>
    <w:rsid w:val="00DC0A97"/>
    <w:rsid w:val="00DD3DB1"/>
    <w:rsid w:val="00DD472C"/>
    <w:rsid w:val="00DD5E95"/>
    <w:rsid w:val="00DE26DE"/>
    <w:rsid w:val="00DE63D0"/>
    <w:rsid w:val="00DE7C4A"/>
    <w:rsid w:val="00DE7F6B"/>
    <w:rsid w:val="00DF5E9A"/>
    <w:rsid w:val="00E02BA5"/>
    <w:rsid w:val="00E1042E"/>
    <w:rsid w:val="00E1304C"/>
    <w:rsid w:val="00E200FF"/>
    <w:rsid w:val="00E22036"/>
    <w:rsid w:val="00E24F5F"/>
    <w:rsid w:val="00E2539F"/>
    <w:rsid w:val="00E3608D"/>
    <w:rsid w:val="00E36133"/>
    <w:rsid w:val="00E36C41"/>
    <w:rsid w:val="00E415B5"/>
    <w:rsid w:val="00E4641A"/>
    <w:rsid w:val="00E47E17"/>
    <w:rsid w:val="00E5479C"/>
    <w:rsid w:val="00E6703A"/>
    <w:rsid w:val="00E67C68"/>
    <w:rsid w:val="00E77F3B"/>
    <w:rsid w:val="00E8332B"/>
    <w:rsid w:val="00E83527"/>
    <w:rsid w:val="00E9008E"/>
    <w:rsid w:val="00E947D3"/>
    <w:rsid w:val="00E960FB"/>
    <w:rsid w:val="00EA4FD0"/>
    <w:rsid w:val="00EA74E4"/>
    <w:rsid w:val="00EB2FC0"/>
    <w:rsid w:val="00EB4525"/>
    <w:rsid w:val="00EB696F"/>
    <w:rsid w:val="00EC38EC"/>
    <w:rsid w:val="00ED041D"/>
    <w:rsid w:val="00ED15DA"/>
    <w:rsid w:val="00ED6921"/>
    <w:rsid w:val="00EE388F"/>
    <w:rsid w:val="00EE6429"/>
    <w:rsid w:val="00EF5127"/>
    <w:rsid w:val="00F04404"/>
    <w:rsid w:val="00F071C1"/>
    <w:rsid w:val="00F1210E"/>
    <w:rsid w:val="00F13749"/>
    <w:rsid w:val="00F1460F"/>
    <w:rsid w:val="00F17089"/>
    <w:rsid w:val="00F217C5"/>
    <w:rsid w:val="00F30038"/>
    <w:rsid w:val="00F3256E"/>
    <w:rsid w:val="00F34F62"/>
    <w:rsid w:val="00F5053C"/>
    <w:rsid w:val="00F51470"/>
    <w:rsid w:val="00F54BB3"/>
    <w:rsid w:val="00F56229"/>
    <w:rsid w:val="00F60A2F"/>
    <w:rsid w:val="00F6208E"/>
    <w:rsid w:val="00F65C7A"/>
    <w:rsid w:val="00F66247"/>
    <w:rsid w:val="00F669BA"/>
    <w:rsid w:val="00F707A2"/>
    <w:rsid w:val="00F7410B"/>
    <w:rsid w:val="00F743B2"/>
    <w:rsid w:val="00F748B6"/>
    <w:rsid w:val="00F75D7D"/>
    <w:rsid w:val="00F84A58"/>
    <w:rsid w:val="00F8619B"/>
    <w:rsid w:val="00F90A31"/>
    <w:rsid w:val="00F90C0B"/>
    <w:rsid w:val="00F95B7E"/>
    <w:rsid w:val="00FB372A"/>
    <w:rsid w:val="00FB5386"/>
    <w:rsid w:val="00FB5E22"/>
    <w:rsid w:val="00FC5241"/>
    <w:rsid w:val="00FC55FA"/>
    <w:rsid w:val="00FD3230"/>
    <w:rsid w:val="00FD4BA5"/>
    <w:rsid w:val="00FD5F22"/>
    <w:rsid w:val="00FD723C"/>
    <w:rsid w:val="00FE563C"/>
    <w:rsid w:val="00FF051E"/>
    <w:rsid w:val="00FF1AFC"/>
    <w:rsid w:val="00FF1C7B"/>
    <w:rsid w:val="00FF3B41"/>
    <w:rsid w:val="00FF58DD"/>
    <w:rsid w:val="00FF62F5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4BE3FEA-B4CE-423C-9536-D5CFB104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329"/>
    <w:rPr>
      <w:lang w:val="en-US" w:eastAsia="en-US"/>
    </w:rPr>
  </w:style>
  <w:style w:type="paragraph" w:styleId="Heading1">
    <w:name w:val="heading 1"/>
    <w:basedOn w:val="Normal"/>
    <w:next w:val="Normal"/>
    <w:qFormat/>
    <w:rsid w:val="003C6329"/>
    <w:pPr>
      <w:keepNext/>
      <w:outlineLvl w:val="0"/>
    </w:pPr>
    <w:rPr>
      <w:rFonts w:ascii="VNTime" w:hAnsi="VNTime"/>
      <w:b/>
      <w:sz w:val="24"/>
      <w:u w:val="single"/>
    </w:rPr>
  </w:style>
  <w:style w:type="paragraph" w:styleId="Heading2">
    <w:name w:val="heading 2"/>
    <w:basedOn w:val="Normal"/>
    <w:next w:val="Normal"/>
    <w:qFormat/>
    <w:rsid w:val="003C6329"/>
    <w:pPr>
      <w:keepNext/>
      <w:jc w:val="right"/>
      <w:outlineLvl w:val="1"/>
    </w:pPr>
    <w:rPr>
      <w:rFonts w:ascii="VNTime" w:hAnsi="VNTime"/>
      <w:i/>
      <w:sz w:val="22"/>
    </w:rPr>
  </w:style>
  <w:style w:type="paragraph" w:styleId="Heading3">
    <w:name w:val="heading 3"/>
    <w:basedOn w:val="Normal"/>
    <w:next w:val="Normal"/>
    <w:qFormat/>
    <w:rsid w:val="003C6329"/>
    <w:pPr>
      <w:keepNext/>
      <w:jc w:val="center"/>
      <w:outlineLvl w:val="2"/>
    </w:pPr>
    <w:rPr>
      <w:rFonts w:ascii="VNTimeH" w:hAnsi="VNTimeH"/>
      <w:b/>
      <w:sz w:val="22"/>
    </w:rPr>
  </w:style>
  <w:style w:type="paragraph" w:styleId="Heading4">
    <w:name w:val="heading 4"/>
    <w:basedOn w:val="Normal"/>
    <w:next w:val="Normal"/>
    <w:qFormat/>
    <w:rsid w:val="008154AA"/>
    <w:pPr>
      <w:keepNext/>
      <w:jc w:val="center"/>
      <w:outlineLvl w:val="3"/>
    </w:pPr>
    <w:rPr>
      <w:rFonts w:ascii="Arial" w:hAnsi="Arial" w:cs="Arial"/>
      <w:b/>
      <w:sz w:val="24"/>
    </w:rPr>
  </w:style>
  <w:style w:type="paragraph" w:styleId="Heading5">
    <w:name w:val="heading 5"/>
    <w:basedOn w:val="Normal"/>
    <w:next w:val="Normal"/>
    <w:qFormat/>
    <w:rsid w:val="00D80EA1"/>
    <w:pPr>
      <w:keepNext/>
      <w:spacing w:before="120" w:after="120"/>
      <w:jc w:val="both"/>
      <w:outlineLvl w:val="4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C632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C632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C6329"/>
  </w:style>
  <w:style w:type="paragraph" w:styleId="BodyText">
    <w:name w:val="Body Text"/>
    <w:basedOn w:val="Normal"/>
    <w:link w:val="BodyTextChar"/>
    <w:rsid w:val="003C6329"/>
    <w:pPr>
      <w:spacing w:line="360" w:lineRule="auto"/>
    </w:pPr>
    <w:rPr>
      <w:rFonts w:ascii="Arial" w:hAnsi="Arial"/>
      <w:sz w:val="22"/>
    </w:rPr>
  </w:style>
  <w:style w:type="paragraph" w:styleId="BalloonText">
    <w:name w:val="Balloon Text"/>
    <w:basedOn w:val="Normal"/>
    <w:semiHidden/>
    <w:rsid w:val="00793F7A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6703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6703A"/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6703A"/>
    <w:rPr>
      <w:rFonts w:ascii="Arial" w:hAnsi="Arial"/>
      <w:sz w:val="22"/>
      <w:lang w:val="en-US" w:eastAsia="en-US"/>
    </w:rPr>
  </w:style>
  <w:style w:type="table" w:styleId="TableGrid">
    <w:name w:val="Table Grid"/>
    <w:basedOn w:val="TableNormal"/>
    <w:rsid w:val="00E670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CE598F"/>
    <w:rPr>
      <w:lang w:val="en-US" w:eastAsia="en-US"/>
    </w:rPr>
  </w:style>
  <w:style w:type="character" w:styleId="Hyperlink">
    <w:name w:val="Hyperlink"/>
    <w:basedOn w:val="DefaultParagraphFont"/>
    <w:rsid w:val="00CE598F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3057E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926F22"/>
    <w:pPr>
      <w:ind w:left="720"/>
      <w:contextualSpacing/>
    </w:pPr>
  </w:style>
  <w:style w:type="paragraph" w:styleId="BodyText3">
    <w:name w:val="Body Text 3"/>
    <w:basedOn w:val="Normal"/>
    <w:link w:val="BodyText3Char"/>
    <w:rsid w:val="003E4F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E4F78"/>
    <w:rPr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37270E"/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53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18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445">
          <w:marLeft w:val="0"/>
          <w:marRight w:val="0"/>
          <w:marTop w:val="2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y%20Documents\Trang\CONGVAN\CVkhoicq_pho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CVkhoicq_phong</Template>
  <TotalTime>0</TotalTime>
  <Pages>8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CV</vt:lpstr>
    </vt:vector>
  </TitlesOfParts>
  <Company>TTHK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CV</dc:title>
  <dc:creator>nntrang</dc:creator>
  <cp:lastModifiedBy>AutoBVT</cp:lastModifiedBy>
  <cp:revision>2</cp:revision>
  <cp:lastPrinted>2018-09-24T09:48:00Z</cp:lastPrinted>
  <dcterms:created xsi:type="dcterms:W3CDTF">2018-10-18T03:32:00Z</dcterms:created>
  <dcterms:modified xsi:type="dcterms:W3CDTF">2018-10-18T03:32:00Z</dcterms:modified>
</cp:coreProperties>
</file>